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3" w:type="dxa"/>
        <w:tblInd w:w="-679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05"/>
        <w:gridCol w:w="267"/>
        <w:gridCol w:w="621"/>
        <w:gridCol w:w="2991"/>
        <w:gridCol w:w="250"/>
        <w:gridCol w:w="2687"/>
        <w:gridCol w:w="3472"/>
      </w:tblGrid>
      <w:tr w:rsidR="003D1B71" w:rsidRPr="00B22425" w14:paraId="0B234AF7" w14:textId="77777777" w:rsidTr="00CA4349">
        <w:trPr>
          <w:trHeight w:val="2112"/>
        </w:trPr>
        <w:tc>
          <w:tcPr>
            <w:tcW w:w="4284" w:type="dxa"/>
            <w:gridSpan w:val="4"/>
            <w:vMerge w:val="restart"/>
            <w:tcBorders>
              <w:bottom w:val="nil"/>
            </w:tcBorders>
          </w:tcPr>
          <w:p w14:paraId="5CF7EEC4" w14:textId="77777777" w:rsidR="003D1B71" w:rsidRPr="00B22425" w:rsidRDefault="00E20E58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E20E5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074F46" wp14:editId="3E78F763">
                  <wp:extent cx="1721587" cy="1816395"/>
                  <wp:effectExtent l="95250" t="76200" r="88265" b="965200"/>
                  <wp:docPr id="10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93EB4F-692B-46BD-AAA8-1220BD5D47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FE93EB4F-692B-46BD-AAA8-1220BD5D47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56" cy="182269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14:paraId="2E8FAD9F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159" w:type="dxa"/>
            <w:gridSpan w:val="2"/>
            <w:tcBorders>
              <w:bottom w:val="nil"/>
            </w:tcBorders>
          </w:tcPr>
          <w:p w14:paraId="59046D20" w14:textId="56F778C1" w:rsidR="003D1B71" w:rsidRDefault="00E20E58" w:rsidP="00310F17">
            <w:pPr>
              <w:pStyle w:val="af"/>
            </w:pPr>
            <w:r>
              <w:t>Бактияр</w:t>
            </w:r>
            <w:r w:rsidR="00B0058B">
              <w:rPr>
                <w:lang w:bidi="ru-RU"/>
              </w:rPr>
              <w:t xml:space="preserve"> </w:t>
            </w:r>
            <w:r>
              <w:t>Бейшеев</w:t>
            </w:r>
            <w:r w:rsidR="008F40F7">
              <w:t xml:space="preserve"> Омурбекович</w:t>
            </w:r>
          </w:p>
          <w:p w14:paraId="19DB3F97" w14:textId="77777777" w:rsidR="00B0058B" w:rsidRPr="00B0058B" w:rsidRDefault="00B0058B" w:rsidP="00B0058B">
            <w:r>
              <w:t>11.08.1999 г.</w:t>
            </w:r>
          </w:p>
        </w:tc>
      </w:tr>
      <w:tr w:rsidR="003D1B71" w:rsidRPr="00B22425" w14:paraId="00E50B99" w14:textId="77777777" w:rsidTr="00CA4349">
        <w:trPr>
          <w:trHeight w:val="1589"/>
        </w:trPr>
        <w:tc>
          <w:tcPr>
            <w:tcW w:w="4284" w:type="dxa"/>
            <w:gridSpan w:val="4"/>
            <w:vMerge/>
            <w:tcBorders>
              <w:bottom w:val="nil"/>
            </w:tcBorders>
          </w:tcPr>
          <w:p w14:paraId="63FFA7AA" w14:textId="77777777"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14:paraId="61D01EF7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59" w:type="dxa"/>
            <w:gridSpan w:val="2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A3ECCD60B9884F1FAA3D7FA02B1B2486"/>
              </w:placeholder>
              <w:temporary/>
              <w:showingPlcHdr/>
              <w15:appearance w15:val="hidden"/>
            </w:sdtPr>
            <w:sdtEndPr/>
            <w:sdtContent>
              <w:p w14:paraId="0840CD64" w14:textId="77777777" w:rsidR="003D1B71" w:rsidRPr="00783C05" w:rsidRDefault="003D1B71" w:rsidP="00783C05">
                <w:pPr>
                  <w:pStyle w:val="21"/>
                </w:pPr>
                <w:r w:rsidRPr="00783C05">
                  <w:t>Опыт работы</w:t>
                </w:r>
              </w:p>
            </w:sdtContent>
          </w:sdt>
          <w:p w14:paraId="391418C5" w14:textId="77777777" w:rsidR="003D1B71" w:rsidRDefault="00E20E58" w:rsidP="00B22425">
            <w:pPr>
              <w:spacing w:line="216" w:lineRule="auto"/>
            </w:pPr>
            <w:r>
              <w:t>Мол Булак (микрокредитная компания ) 2021 август-с</w:t>
            </w:r>
            <w:r w:rsidR="00B0058B">
              <w:t>е</w:t>
            </w:r>
            <w:r>
              <w:t>нт</w:t>
            </w:r>
            <w:r w:rsidR="00B0058B">
              <w:t>я</w:t>
            </w:r>
            <w:r>
              <w:t>брь.</w:t>
            </w:r>
          </w:p>
          <w:p w14:paraId="5307142F" w14:textId="77777777" w:rsidR="00E20E58" w:rsidRPr="00E20E58" w:rsidRDefault="00E20E58" w:rsidP="00B22425">
            <w:pPr>
              <w:spacing w:line="216" w:lineRule="auto"/>
            </w:pPr>
            <w:r>
              <w:t>Элет Капитал</w:t>
            </w:r>
            <w:r w:rsidR="00B0058B">
              <w:t xml:space="preserve"> (микрофинансовая компания ) 2021-2022 сентябрь- январь.</w:t>
            </w:r>
          </w:p>
          <w:sdt>
            <w:sdtPr>
              <w:id w:val="-1554227259"/>
              <w:placeholder>
                <w:docPart w:val="873A9C2635AC4E1599A1E551C89D8BD6"/>
              </w:placeholder>
              <w:temporary/>
              <w:showingPlcHdr/>
              <w15:appearance w15:val="hidden"/>
            </w:sdtPr>
            <w:sdtEndPr/>
            <w:sdtContent>
              <w:p w14:paraId="519E2803" w14:textId="77777777" w:rsidR="003D1B71" w:rsidRPr="00B22425" w:rsidRDefault="003D1B71" w:rsidP="00E20E58">
                <w:pPr>
                  <w:pStyle w:val="21"/>
                </w:pPr>
                <w:r w:rsidRPr="00783C05">
                  <w:t>Образование</w:t>
                </w:r>
              </w:p>
            </w:sdtContent>
          </w:sdt>
          <w:p w14:paraId="3B71EC3B" w14:textId="77777777" w:rsidR="00E20E58" w:rsidRPr="00E20E58" w:rsidRDefault="00E20E58" w:rsidP="00E20E58">
            <w:pPr>
              <w:pStyle w:val="a0"/>
              <w:spacing w:line="216" w:lineRule="auto"/>
            </w:pPr>
            <w:r w:rsidRPr="00E20E58">
              <w:t>Азиатский инновационный колледж  (2014-2018 г.) Специальность : Экономика.</w:t>
            </w:r>
          </w:p>
          <w:p w14:paraId="1C8077EA" w14:textId="77777777" w:rsidR="00E20E58" w:rsidRPr="00E20E58" w:rsidRDefault="00E20E58" w:rsidP="00E20E58">
            <w:pPr>
              <w:pStyle w:val="a0"/>
              <w:spacing w:line="216" w:lineRule="auto"/>
            </w:pPr>
            <w:r w:rsidRPr="00E20E58">
              <w:t xml:space="preserve">КГУСТА – </w:t>
            </w:r>
            <w:r w:rsidRPr="00E20E58">
              <w:rPr>
                <w:lang w:val="en-US"/>
              </w:rPr>
              <w:t xml:space="preserve">(2018-2021 </w:t>
            </w:r>
            <w:r w:rsidRPr="00E20E58">
              <w:t xml:space="preserve">г.) Специальность </w:t>
            </w:r>
            <w:r w:rsidRPr="00E20E58">
              <w:rPr>
                <w:lang w:val="en-US"/>
              </w:rPr>
              <w:t>:</w:t>
            </w:r>
          </w:p>
          <w:p w14:paraId="078515BE" w14:textId="77777777" w:rsidR="00E20E58" w:rsidRPr="00E20E58" w:rsidRDefault="00E20E58" w:rsidP="00E20E58">
            <w:pPr>
              <w:pStyle w:val="a0"/>
              <w:spacing w:line="216" w:lineRule="auto"/>
            </w:pPr>
            <w:r w:rsidRPr="00E20E58">
              <w:t>Экономика и управление на предприятии.</w:t>
            </w:r>
          </w:p>
          <w:p w14:paraId="179FC350" w14:textId="77777777" w:rsidR="003D1B71" w:rsidRPr="00B22425" w:rsidRDefault="003D1B71" w:rsidP="00E20E58">
            <w:pPr>
              <w:pStyle w:val="a0"/>
              <w:numPr>
                <w:ilvl w:val="0"/>
                <w:numId w:val="0"/>
              </w:numPr>
              <w:spacing w:line="216" w:lineRule="auto"/>
              <w:ind w:left="360" w:hanging="360"/>
            </w:pPr>
          </w:p>
          <w:p w14:paraId="67148AC2" w14:textId="77777777" w:rsidR="003D1B71" w:rsidRPr="008F40F7" w:rsidRDefault="00B0058B" w:rsidP="00783C05">
            <w:pPr>
              <w:pStyle w:val="21"/>
              <w:rPr>
                <w:lang w:val="en-US"/>
              </w:rPr>
            </w:pPr>
            <w:r>
              <w:t>Курсы</w:t>
            </w:r>
          </w:p>
          <w:p w14:paraId="1A1C253F" w14:textId="4317BBB2" w:rsidR="00B0058B" w:rsidRPr="00B0058B" w:rsidRDefault="00B0058B" w:rsidP="00B0058B">
            <w:pPr>
              <w:rPr>
                <w:lang w:val="en-US"/>
              </w:rPr>
            </w:pPr>
            <w:r w:rsidRPr="00B0058B">
              <w:rPr>
                <w:lang w:val="en-US"/>
              </w:rPr>
              <w:t xml:space="preserve">ITCBOOTCAMP – 2022-2022 </w:t>
            </w:r>
            <w:r w:rsidRPr="00B0058B">
              <w:t>г</w:t>
            </w:r>
            <w:r w:rsidRPr="00B0058B">
              <w:rPr>
                <w:lang w:val="en-US"/>
              </w:rPr>
              <w:t>.  4</w:t>
            </w:r>
            <w:r w:rsidR="00282677">
              <w:rPr>
                <w:lang w:val="en-US"/>
              </w:rPr>
              <w:t xml:space="preserve">,5 </w:t>
            </w:r>
            <w:bookmarkStart w:id="0" w:name="_GoBack"/>
            <w:bookmarkEnd w:id="0"/>
            <w:r w:rsidRPr="00B0058B">
              <w:rPr>
                <w:lang w:val="en-US"/>
              </w:rPr>
              <w:t>-</w:t>
            </w:r>
            <w:r w:rsidRPr="00B0058B">
              <w:t>месяца</w:t>
            </w:r>
            <w:r w:rsidRPr="00B0058B">
              <w:rPr>
                <w:lang w:val="en-US"/>
              </w:rPr>
              <w:t>.</w:t>
            </w:r>
          </w:p>
          <w:p w14:paraId="44CDA386" w14:textId="77777777" w:rsidR="00B0058B" w:rsidRPr="00B0058B" w:rsidRDefault="00B0058B" w:rsidP="00B0058B">
            <w:pPr>
              <w:rPr>
                <w:lang w:val="en-US"/>
              </w:rPr>
            </w:pPr>
            <w:r w:rsidRPr="00B0058B">
              <w:rPr>
                <w:lang w:val="en-US"/>
              </w:rPr>
              <w:t xml:space="preserve">Fullstack – </w:t>
            </w:r>
            <w:r w:rsidRPr="00B0058B">
              <w:rPr>
                <w:color w:val="FFFF00"/>
                <w:highlight w:val="black"/>
                <w:lang w:val="en-US"/>
              </w:rPr>
              <w:t>JavaScript</w:t>
            </w:r>
            <w:r w:rsidRPr="00B0058B">
              <w:rPr>
                <w:lang w:val="en-US"/>
              </w:rPr>
              <w:t>.  Frontend and Backend</w:t>
            </w:r>
          </w:p>
          <w:p w14:paraId="20072A04" w14:textId="77777777" w:rsidR="00B0058B" w:rsidRPr="00B0058B" w:rsidRDefault="00B0058B" w:rsidP="00B0058B">
            <w:pPr>
              <w:rPr>
                <w:lang w:val="en-US"/>
              </w:rPr>
            </w:pPr>
            <w:r w:rsidRPr="00B0058B">
              <w:t>Фреймворки</w:t>
            </w:r>
            <w:r w:rsidRPr="00B0058B">
              <w:rPr>
                <w:lang w:val="en-US"/>
              </w:rPr>
              <w:t xml:space="preserve"> : React Js, Node Js, Express </w:t>
            </w:r>
            <w:r w:rsidRPr="00B0058B">
              <w:rPr>
                <w:b/>
                <w:bCs/>
                <w:lang w:val="en-US"/>
              </w:rPr>
              <w:t>Mongo db</w:t>
            </w:r>
            <w:r w:rsidRPr="00B0058B">
              <w:rPr>
                <w:lang w:val="en-US"/>
              </w:rPr>
              <w:t>.</w:t>
            </w:r>
            <w:r w:rsidRPr="00B0058B">
              <w:rPr>
                <w:lang w:val="en-US"/>
              </w:rPr>
              <w:tab/>
            </w:r>
          </w:p>
          <w:p w14:paraId="4DE3A93A" w14:textId="77777777" w:rsidR="00B0058B" w:rsidRPr="00B0058B" w:rsidRDefault="00B0058B" w:rsidP="00B0058B">
            <w:r w:rsidRPr="00B0058B">
              <w:rPr>
                <w:lang w:val="en-US"/>
              </w:rPr>
              <w:t>Html</w:t>
            </w:r>
            <w:r w:rsidRPr="00B0058B">
              <w:t xml:space="preserve"> </w:t>
            </w:r>
            <w:r w:rsidRPr="00B0058B">
              <w:rPr>
                <w:lang w:val="en-US"/>
              </w:rPr>
              <w:t>Css</w:t>
            </w:r>
            <w:r w:rsidRPr="00B0058B">
              <w:t xml:space="preserve"> </w:t>
            </w:r>
            <w:r w:rsidRPr="00B0058B">
              <w:rPr>
                <w:lang w:val="en-US"/>
              </w:rPr>
              <w:t>Bootstrap</w:t>
            </w:r>
            <w:r w:rsidRPr="00B0058B">
              <w:t xml:space="preserve"> </w:t>
            </w:r>
            <w:r>
              <w:rPr>
                <w:b/>
                <w:bCs/>
              </w:rPr>
              <w:t>.</w:t>
            </w:r>
          </w:p>
          <w:p w14:paraId="31E004BE" w14:textId="77777777" w:rsidR="003D1B71" w:rsidRPr="00B0058B" w:rsidRDefault="003D1B71" w:rsidP="00B22425">
            <w:pPr>
              <w:spacing w:line="216" w:lineRule="auto"/>
            </w:pPr>
          </w:p>
          <w:p w14:paraId="7A22AB5C" w14:textId="040684D8" w:rsidR="00B0058B" w:rsidRPr="008F40F7" w:rsidRDefault="00B0058B" w:rsidP="00B0058B">
            <w:pPr>
              <w:pStyle w:val="21"/>
            </w:pPr>
            <w:r>
              <w:t>О себ</w:t>
            </w:r>
            <w:r w:rsidR="008F40F7">
              <w:rPr>
                <w:lang w:val="en-US"/>
              </w:rPr>
              <w:t>e</w:t>
            </w:r>
          </w:p>
          <w:p w14:paraId="1F14ED6C" w14:textId="77777777" w:rsidR="003D1B71" w:rsidRPr="00B0058B" w:rsidRDefault="00B0058B" w:rsidP="00B0058B">
            <w:pPr>
              <w:spacing w:line="216" w:lineRule="auto"/>
            </w:pPr>
            <w:r w:rsidRPr="00B0058B">
              <w:t>Организован , понимание  структуры веб сайта , понимание  фреймворков и библиотек языка програмирования-</w:t>
            </w:r>
            <w:r w:rsidRPr="00B0058B">
              <w:rPr>
                <w:lang w:val="en-US"/>
              </w:rPr>
              <w:t>JavaScript</w:t>
            </w:r>
            <w:r w:rsidRPr="00B0058B">
              <w:t>. Готов</w:t>
            </w:r>
            <w:r>
              <w:t xml:space="preserve"> </w:t>
            </w:r>
            <w:r w:rsidRPr="00B0058B">
              <w:t>на стажировку весь рабочий день, полностью свободен.</w:t>
            </w:r>
          </w:p>
        </w:tc>
      </w:tr>
      <w:tr w:rsidR="003D1B71" w:rsidRPr="00B22425" w14:paraId="5F3829DD" w14:textId="77777777" w:rsidTr="00CA4349">
        <w:trPr>
          <w:trHeight w:val="1164"/>
        </w:trPr>
        <w:tc>
          <w:tcPr>
            <w:tcW w:w="672" w:type="dxa"/>
            <w:gridSpan w:val="2"/>
          </w:tcPr>
          <w:p w14:paraId="6DFAAB5F" w14:textId="77777777"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612" w:type="dxa"/>
            <w:gridSpan w:val="2"/>
          </w:tcPr>
          <w:p w14:paraId="448D3D98" w14:textId="77777777"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14:paraId="7980CCC1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59" w:type="dxa"/>
            <w:gridSpan w:val="2"/>
            <w:vMerge/>
          </w:tcPr>
          <w:p w14:paraId="5D3BEE77" w14:textId="77777777" w:rsidR="003D1B71" w:rsidRPr="00B22425" w:rsidRDefault="003D1B71" w:rsidP="00222466"/>
        </w:tc>
      </w:tr>
      <w:tr w:rsidR="003D1B71" w:rsidRPr="00B22425" w14:paraId="75F75109" w14:textId="77777777" w:rsidTr="00CA4349">
        <w:trPr>
          <w:trHeight w:val="543"/>
        </w:trPr>
        <w:tc>
          <w:tcPr>
            <w:tcW w:w="672" w:type="dxa"/>
            <w:gridSpan w:val="2"/>
          </w:tcPr>
          <w:p w14:paraId="08AAECF0" w14:textId="77777777"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1" w:type="dxa"/>
            <w:tcMar>
              <w:left w:w="0" w:type="dxa"/>
              <w:right w:w="0" w:type="dxa"/>
            </w:tcMar>
            <w:vAlign w:val="center"/>
          </w:tcPr>
          <w:p w14:paraId="20506B03" w14:textId="77777777"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1B76B54" wp14:editId="349D519B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90B1D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91" w:type="dxa"/>
            <w:vAlign w:val="center"/>
          </w:tcPr>
          <w:p w14:paraId="683A3167" w14:textId="77777777" w:rsidR="00E20E58" w:rsidRDefault="00E20E58" w:rsidP="00380FD1">
            <w:pPr>
              <w:pStyle w:val="af1"/>
            </w:pPr>
            <w:r>
              <w:t>Г.Бишкек</w:t>
            </w:r>
            <w:r w:rsidR="008F40F7">
              <w:t>.</w:t>
            </w:r>
          </w:p>
          <w:p w14:paraId="780FE5D3" w14:textId="77777777" w:rsidR="008F40F7" w:rsidRDefault="008F40F7" w:rsidP="00380FD1">
            <w:pPr>
              <w:pStyle w:val="af1"/>
            </w:pPr>
            <w:r>
              <w:t>Село Кары-Жыгач</w:t>
            </w:r>
          </w:p>
          <w:p w14:paraId="482611EE" w14:textId="72AD72FF" w:rsidR="008F40F7" w:rsidRPr="00B22425" w:rsidRDefault="008F40F7" w:rsidP="00380FD1">
            <w:pPr>
              <w:pStyle w:val="af1"/>
            </w:pPr>
            <w:r>
              <w:t>Ул.Шопокова 99/2</w:t>
            </w:r>
          </w:p>
        </w:tc>
        <w:tc>
          <w:tcPr>
            <w:tcW w:w="250" w:type="dxa"/>
            <w:vMerge/>
          </w:tcPr>
          <w:p w14:paraId="778AA801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59" w:type="dxa"/>
            <w:gridSpan w:val="2"/>
            <w:vMerge/>
          </w:tcPr>
          <w:p w14:paraId="1D5C38AF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2C54DF7A" w14:textId="77777777" w:rsidTr="00CA4349">
        <w:trPr>
          <w:trHeight w:val="183"/>
        </w:trPr>
        <w:tc>
          <w:tcPr>
            <w:tcW w:w="672" w:type="dxa"/>
            <w:gridSpan w:val="2"/>
          </w:tcPr>
          <w:p w14:paraId="2BECC0B4" w14:textId="77777777"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3612" w:type="dxa"/>
            <w:gridSpan w:val="2"/>
            <w:vAlign w:val="center"/>
          </w:tcPr>
          <w:p w14:paraId="34A98BBD" w14:textId="77777777" w:rsidR="003D1B71" w:rsidRPr="00B22425" w:rsidRDefault="003D1B71" w:rsidP="00B0058B">
            <w:pPr>
              <w:pStyle w:val="a0"/>
              <w:numPr>
                <w:ilvl w:val="0"/>
                <w:numId w:val="0"/>
              </w:numPr>
              <w:spacing w:line="216" w:lineRule="auto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14:paraId="67629D09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59" w:type="dxa"/>
            <w:gridSpan w:val="2"/>
            <w:vMerge/>
          </w:tcPr>
          <w:p w14:paraId="4D2F5822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6389CAD5" w14:textId="77777777" w:rsidTr="00CA4349">
        <w:trPr>
          <w:trHeight w:val="624"/>
        </w:trPr>
        <w:tc>
          <w:tcPr>
            <w:tcW w:w="672" w:type="dxa"/>
            <w:gridSpan w:val="2"/>
          </w:tcPr>
          <w:p w14:paraId="4F0E1DF7" w14:textId="77777777"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1" w:type="dxa"/>
            <w:tcMar>
              <w:left w:w="0" w:type="dxa"/>
              <w:right w:w="0" w:type="dxa"/>
            </w:tcMar>
            <w:vAlign w:val="center"/>
          </w:tcPr>
          <w:p w14:paraId="6BA073FB" w14:textId="77777777"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25063DB" wp14:editId="3113730B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57E63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91" w:type="dxa"/>
            <w:vAlign w:val="center"/>
          </w:tcPr>
          <w:p w14:paraId="058E4991" w14:textId="77777777" w:rsidR="003D1B71" w:rsidRPr="00B22425" w:rsidRDefault="00E20E58" w:rsidP="00380FD1">
            <w:pPr>
              <w:pStyle w:val="af1"/>
            </w:pPr>
            <w:r>
              <w:t>+996705978200</w:t>
            </w:r>
          </w:p>
        </w:tc>
        <w:tc>
          <w:tcPr>
            <w:tcW w:w="250" w:type="dxa"/>
            <w:vMerge/>
          </w:tcPr>
          <w:p w14:paraId="3EA8EA03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59" w:type="dxa"/>
            <w:gridSpan w:val="2"/>
            <w:vMerge/>
          </w:tcPr>
          <w:p w14:paraId="7126409D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347D975B" w14:textId="77777777" w:rsidTr="00CA4349">
        <w:trPr>
          <w:trHeight w:val="183"/>
        </w:trPr>
        <w:tc>
          <w:tcPr>
            <w:tcW w:w="672" w:type="dxa"/>
            <w:gridSpan w:val="2"/>
          </w:tcPr>
          <w:p w14:paraId="38373AB3" w14:textId="77777777"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3612" w:type="dxa"/>
            <w:gridSpan w:val="2"/>
            <w:vAlign w:val="center"/>
          </w:tcPr>
          <w:p w14:paraId="39D3BF64" w14:textId="77777777"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14:paraId="0B623B6B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59" w:type="dxa"/>
            <w:gridSpan w:val="2"/>
            <w:vMerge/>
          </w:tcPr>
          <w:p w14:paraId="528E346A" w14:textId="77777777" w:rsidR="003D1B71" w:rsidRPr="00B22425" w:rsidRDefault="003D1B71" w:rsidP="005801E5">
            <w:pPr>
              <w:pStyle w:val="1"/>
            </w:pPr>
          </w:p>
        </w:tc>
      </w:tr>
      <w:tr w:rsidR="003D1B71" w:rsidRPr="00CA4349" w14:paraId="15CE3F7E" w14:textId="77777777" w:rsidTr="00CA4349">
        <w:trPr>
          <w:trHeight w:val="633"/>
        </w:trPr>
        <w:tc>
          <w:tcPr>
            <w:tcW w:w="672" w:type="dxa"/>
            <w:gridSpan w:val="2"/>
          </w:tcPr>
          <w:p w14:paraId="51245786" w14:textId="77777777"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1" w:type="dxa"/>
            <w:tcMar>
              <w:left w:w="0" w:type="dxa"/>
              <w:right w:w="0" w:type="dxa"/>
            </w:tcMar>
            <w:vAlign w:val="center"/>
          </w:tcPr>
          <w:p w14:paraId="7A3E84DF" w14:textId="77777777"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2314676" wp14:editId="4768F20F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FEBE0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Значок электронной почты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91" w:type="dxa"/>
            <w:vAlign w:val="center"/>
          </w:tcPr>
          <w:p w14:paraId="4B7C4D02" w14:textId="77777777" w:rsidR="003D1B71" w:rsidRPr="00E20E58" w:rsidRDefault="00BC521C" w:rsidP="00380FD1">
            <w:pPr>
              <w:pStyle w:val="af1"/>
            </w:pPr>
            <w:hyperlink r:id="rId18" w:history="1">
              <w:r w:rsidR="00E20E58" w:rsidRPr="00F048D3">
                <w:rPr>
                  <w:rStyle w:val="affffff1"/>
                  <w:lang w:val="en-US"/>
                </w:rPr>
                <w:t>baktiabejseev</w:t>
              </w:r>
              <w:r w:rsidR="00E20E58" w:rsidRPr="00E20E58">
                <w:rPr>
                  <w:rStyle w:val="affffff1"/>
                </w:rPr>
                <w:t>@</w:t>
              </w:r>
              <w:r w:rsidR="00E20E58" w:rsidRPr="00F048D3">
                <w:rPr>
                  <w:rStyle w:val="affffff1"/>
                  <w:lang w:val="en-US"/>
                </w:rPr>
                <w:t>gmail</w:t>
              </w:r>
              <w:r w:rsidR="00E20E58" w:rsidRPr="00E20E58">
                <w:rPr>
                  <w:rStyle w:val="affffff1"/>
                </w:rPr>
                <w:t>.</w:t>
              </w:r>
              <w:r w:rsidR="00E20E58" w:rsidRPr="00F048D3">
                <w:rPr>
                  <w:rStyle w:val="affffff1"/>
                  <w:lang w:val="en-US"/>
                </w:rPr>
                <w:t>com</w:t>
              </w:r>
            </w:hyperlink>
          </w:p>
          <w:p w14:paraId="7AA31213" w14:textId="77777777" w:rsidR="00E20E58" w:rsidRPr="00A127BE" w:rsidRDefault="00E20E58" w:rsidP="00380FD1">
            <w:pPr>
              <w:pStyle w:val="af1"/>
            </w:pPr>
            <w:r>
              <w:rPr>
                <w:lang w:val="en-US"/>
              </w:rPr>
              <w:t>Mail</w:t>
            </w:r>
            <w:r w:rsidRPr="00CA4349">
              <w:t>.</w:t>
            </w:r>
            <w:r>
              <w:rPr>
                <w:lang w:val="en-US"/>
              </w:rPr>
              <w:t>ru</w:t>
            </w:r>
            <w:r w:rsidR="00CA4349" w:rsidRPr="00CA4349">
              <w:t>:</w:t>
            </w:r>
            <w:hyperlink r:id="rId19" w:history="1">
              <w:r w:rsidR="00CA4349" w:rsidRPr="00F048D3">
                <w:rPr>
                  <w:rStyle w:val="affffff1"/>
                  <w:lang w:val="en-US"/>
                </w:rPr>
                <w:t>bahtiyar</w:t>
              </w:r>
              <w:r w:rsidR="00CA4349" w:rsidRPr="00CA4349">
                <w:rPr>
                  <w:rStyle w:val="affffff1"/>
                </w:rPr>
                <w:t>_98.</w:t>
              </w:r>
              <w:r w:rsidR="00CA4349" w:rsidRPr="00F048D3">
                <w:rPr>
                  <w:rStyle w:val="affffff1"/>
                  <w:lang w:val="en-US"/>
                </w:rPr>
                <w:t>kg</w:t>
              </w:r>
              <w:r w:rsidR="00CA4349" w:rsidRPr="00CA4349">
                <w:rPr>
                  <w:rStyle w:val="affffff1"/>
                </w:rPr>
                <w:t>@</w:t>
              </w:r>
              <w:r w:rsidR="00CA4349" w:rsidRPr="00F048D3">
                <w:rPr>
                  <w:rStyle w:val="affffff1"/>
                  <w:lang w:val="en-US"/>
                </w:rPr>
                <w:t>mail</w:t>
              </w:r>
              <w:r w:rsidR="00CA4349" w:rsidRPr="00CA4349">
                <w:rPr>
                  <w:rStyle w:val="affffff1"/>
                </w:rPr>
                <w:t>.</w:t>
              </w:r>
              <w:r w:rsidR="00CA4349" w:rsidRPr="00F048D3">
                <w:rPr>
                  <w:rStyle w:val="affffff1"/>
                  <w:lang w:val="en-US"/>
                </w:rPr>
                <w:t>ru</w:t>
              </w:r>
            </w:hyperlink>
          </w:p>
          <w:p w14:paraId="5CF966A0" w14:textId="77777777" w:rsidR="00CA4349" w:rsidRPr="00CA4349" w:rsidRDefault="00CA4349" w:rsidP="00380FD1">
            <w:pPr>
              <w:pStyle w:val="af1"/>
            </w:pPr>
            <w:r>
              <w:rPr>
                <w:lang w:val="en-US"/>
              </w:rPr>
              <w:t>Telegram:@bahtiyar_ba</w:t>
            </w:r>
          </w:p>
          <w:p w14:paraId="66E2EE8D" w14:textId="77777777" w:rsidR="00CA4349" w:rsidRPr="00CA4349" w:rsidRDefault="00CA4349" w:rsidP="00380FD1">
            <w:pPr>
              <w:pStyle w:val="af1"/>
            </w:pPr>
          </w:p>
        </w:tc>
        <w:tc>
          <w:tcPr>
            <w:tcW w:w="250" w:type="dxa"/>
            <w:vMerge/>
          </w:tcPr>
          <w:p w14:paraId="2AE67CAD" w14:textId="77777777" w:rsidR="003D1B71" w:rsidRPr="00CA4349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59" w:type="dxa"/>
            <w:gridSpan w:val="2"/>
            <w:vMerge/>
          </w:tcPr>
          <w:p w14:paraId="6749D070" w14:textId="77777777" w:rsidR="003D1B71" w:rsidRPr="00CA4349" w:rsidRDefault="003D1B71" w:rsidP="005801E5">
            <w:pPr>
              <w:pStyle w:val="1"/>
            </w:pPr>
          </w:p>
        </w:tc>
      </w:tr>
      <w:tr w:rsidR="003D1B71" w:rsidRPr="00CA4349" w14:paraId="063916CE" w14:textId="77777777" w:rsidTr="00CA4349">
        <w:trPr>
          <w:trHeight w:val="174"/>
        </w:trPr>
        <w:tc>
          <w:tcPr>
            <w:tcW w:w="672" w:type="dxa"/>
            <w:gridSpan w:val="2"/>
          </w:tcPr>
          <w:p w14:paraId="24668058" w14:textId="77777777" w:rsidR="003D1B71" w:rsidRPr="00CA4349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3612" w:type="dxa"/>
            <w:gridSpan w:val="2"/>
            <w:vAlign w:val="center"/>
          </w:tcPr>
          <w:p w14:paraId="0B5672F5" w14:textId="77777777" w:rsidR="003D1B71" w:rsidRPr="00CA4349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14:paraId="0E84E352" w14:textId="77777777" w:rsidR="003D1B71" w:rsidRPr="00CA4349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159" w:type="dxa"/>
            <w:gridSpan w:val="2"/>
            <w:vMerge/>
          </w:tcPr>
          <w:p w14:paraId="1B116AC0" w14:textId="77777777" w:rsidR="003D1B71" w:rsidRPr="00CA4349" w:rsidRDefault="003D1B71" w:rsidP="005801E5">
            <w:pPr>
              <w:pStyle w:val="1"/>
            </w:pPr>
          </w:p>
        </w:tc>
      </w:tr>
      <w:tr w:rsidR="00E20E58" w:rsidRPr="00CA4349" w14:paraId="0010BE5B" w14:textId="77777777" w:rsidTr="00CA4349">
        <w:trPr>
          <w:gridAfter w:val="1"/>
          <w:wAfter w:w="3472" w:type="dxa"/>
          <w:trHeight w:val="633"/>
        </w:trPr>
        <w:tc>
          <w:tcPr>
            <w:tcW w:w="405" w:type="dxa"/>
          </w:tcPr>
          <w:p w14:paraId="572C8226" w14:textId="77777777" w:rsidR="00E20E58" w:rsidRPr="00CA4349" w:rsidRDefault="00E20E58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816" w:type="dxa"/>
            <w:gridSpan w:val="5"/>
          </w:tcPr>
          <w:p w14:paraId="6189D72D" w14:textId="77777777" w:rsidR="00E20E58" w:rsidRPr="00CA4349" w:rsidRDefault="00E20E58" w:rsidP="005801E5">
            <w:pPr>
              <w:pStyle w:val="1"/>
            </w:pPr>
          </w:p>
        </w:tc>
      </w:tr>
    </w:tbl>
    <w:p w14:paraId="1D6356D8" w14:textId="77777777" w:rsidR="007F5B63" w:rsidRPr="00CA4349" w:rsidRDefault="007F5B63" w:rsidP="006D79A8">
      <w:pPr>
        <w:pStyle w:val="a7"/>
      </w:pPr>
    </w:p>
    <w:sectPr w:rsidR="007F5B63" w:rsidRPr="00CA4349" w:rsidSect="00B22425">
      <w:headerReference w:type="default" r:id="rId20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6D0D6" w14:textId="77777777" w:rsidR="00BC521C" w:rsidRDefault="00BC521C" w:rsidP="00590471">
      <w:r>
        <w:separator/>
      </w:r>
    </w:p>
  </w:endnote>
  <w:endnote w:type="continuationSeparator" w:id="0">
    <w:p w14:paraId="2C6FDAF4" w14:textId="77777777" w:rsidR="00BC521C" w:rsidRDefault="00BC521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94541" w14:textId="77777777" w:rsidR="00BC521C" w:rsidRDefault="00BC521C" w:rsidP="00590471">
      <w:r>
        <w:separator/>
      </w:r>
    </w:p>
  </w:footnote>
  <w:footnote w:type="continuationSeparator" w:id="0">
    <w:p w14:paraId="68738A9C" w14:textId="77777777" w:rsidR="00BC521C" w:rsidRDefault="00BC521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5BD95" w14:textId="77777777" w:rsidR="00590471" w:rsidRPr="00B22425" w:rsidRDefault="00310F17" w:rsidP="00060042">
    <w:pPr>
      <w:pStyle w:val="a7"/>
    </w:pPr>
    <w:r w:rsidRPr="00B22425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EB1DD64" wp14:editId="188724A4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F4D83A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dTyxh10IvAwE&#10;eHEE0ctAoBenCr0MBHxxUNDLQOAXZ/+8DASAcZzPy0AgGEf0vAwEhJyNMTMQGMZBOk8DASJxSV4G&#10;D8LCZiwUiZxgs6rwIC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c+joqYHAs380kVTI6Fl500AxOJjwMjJscyPo6MmBwLt35oFUyb+Dg2YnIs4+PgiMmxjI+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O6u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j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HMqxhMDLQDiWw+RYDuVYQuBpILPzYXIsh3IsIfA0kNn5&#10;MDmWQzmWEHgayDrxMDmWQzmWEHgayDrxM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iwakcSwmyBoRjOUOO5VSOpQSZBbJjOUOO5VSOpQSZBbJjOUOO5VSOpQSZBbJ3PkOO5VSO&#10;pQSZBbJ3PkOO5VSOpQSRBcqxnCHHcirHUoLMAkViyLGcyrGUILNAkRhyLKdyLCXILFAkhhzLqRxL&#10;CTILFIkhx3Iqx1KCyALlWM6QYzmVYylBZoEiMeRYTuVYSpBZ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q8Y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EMst0Q&#10;XcnInLY24HH+a7wr3bSoHw5kqeJx/lvj0StTz8Ghq1MXssDj/LfGE8pMigXhGb9a9ukyfkZgCN5M&#10;ye5xx32V07dmRcj1a+OIy+PDWUTJ/md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x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L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O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k/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P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m/i0SdwkTpY+90NnCY0o0Euy2u&#10;g842PEFjIwl0bREslEkUq5RTZBrKDHmO7UURVSPeHjnj0yyqPk2C3fh0nSpakLhnEgFpkidf7DM9&#10;N1Q+MhbFNmcj2PlppQ8nSv5AgKGULY/RIvJM4hSR7/zxmgnHQDgJWYl1zYM0Kp0yGUWVeVLQVgob&#10;F1gbsjqzvuCeVA5VyofqMDf2iAnpkMVyN/Zcc3sM/l6tWVnKsea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9q7ZiHspZeCyFadD+1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zU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58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82677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F40F7"/>
    <w:rsid w:val="00912DC8"/>
    <w:rsid w:val="009475DC"/>
    <w:rsid w:val="00967B93"/>
    <w:rsid w:val="009D090F"/>
    <w:rsid w:val="00A127BE"/>
    <w:rsid w:val="00A31464"/>
    <w:rsid w:val="00A31B16"/>
    <w:rsid w:val="00A33613"/>
    <w:rsid w:val="00A47A8D"/>
    <w:rsid w:val="00AC6C7E"/>
    <w:rsid w:val="00B0058B"/>
    <w:rsid w:val="00B22425"/>
    <w:rsid w:val="00B4158A"/>
    <w:rsid w:val="00B6466C"/>
    <w:rsid w:val="00BB1B5D"/>
    <w:rsid w:val="00BC22C7"/>
    <w:rsid w:val="00BC521C"/>
    <w:rsid w:val="00BD195A"/>
    <w:rsid w:val="00C07240"/>
    <w:rsid w:val="00C14078"/>
    <w:rsid w:val="00CA4349"/>
    <w:rsid w:val="00CE1E3D"/>
    <w:rsid w:val="00D053FA"/>
    <w:rsid w:val="00D9278E"/>
    <w:rsid w:val="00DC3F0A"/>
    <w:rsid w:val="00E16EC9"/>
    <w:rsid w:val="00E20E58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17F6A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9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8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b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c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e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f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a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0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  <w:style w:type="character" w:styleId="affffff4">
    <w:name w:val="Unresolved Mention"/>
    <w:basedOn w:val="a4"/>
    <w:uiPriority w:val="99"/>
    <w:semiHidden/>
    <w:unhideWhenUsed/>
    <w:rsid w:val="00E20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9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baktiabejseev@gmai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bahtiyar_98.kg@mail.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6;&#1077;&#1079;&#1102;&#1084;&#1077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ECCD60B9884F1FAA3D7FA02B1B24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0CFBF-4ED7-4E3A-BCD5-7952FB780CB9}"/>
      </w:docPartPr>
      <w:docPartBody>
        <w:p w:rsidR="00AF6B9D" w:rsidRDefault="008376C5">
          <w:pPr>
            <w:pStyle w:val="A3ECCD60B9884F1FAA3D7FA02B1B2486"/>
          </w:pPr>
          <w:r w:rsidRPr="00783C05">
            <w:t>Опыт работы</w:t>
          </w:r>
        </w:p>
      </w:docPartBody>
    </w:docPart>
    <w:docPart>
      <w:docPartPr>
        <w:name w:val="873A9C2635AC4E1599A1E551C89D8B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92D468-252D-4652-828D-905C25272169}"/>
      </w:docPartPr>
      <w:docPartBody>
        <w:p w:rsidR="00AF6B9D" w:rsidRDefault="008376C5">
          <w:pPr>
            <w:pStyle w:val="873A9C2635AC4E1599A1E551C89D8BD6"/>
          </w:pPr>
          <w:r w:rsidRPr="00783C05">
            <w:t>Образование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E5D"/>
    <w:rsid w:val="002E6DB7"/>
    <w:rsid w:val="00747E5D"/>
    <w:rsid w:val="008376C5"/>
    <w:rsid w:val="00AF6B9D"/>
    <w:rsid w:val="00E6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C8114D01FDC4D1D9C77E0B8B2D39A00">
    <w:name w:val="6C8114D01FDC4D1D9C77E0B8B2D39A00"/>
  </w:style>
  <w:style w:type="paragraph" w:customStyle="1" w:styleId="AE5BC06E3FAB4805A8EF981172C41F4E">
    <w:name w:val="AE5BC06E3FAB4805A8EF981172C41F4E"/>
  </w:style>
  <w:style w:type="paragraph" w:customStyle="1" w:styleId="A3ECCD60B9884F1FAA3D7FA02B1B2486">
    <w:name w:val="A3ECCD60B9884F1FAA3D7FA02B1B2486"/>
  </w:style>
  <w:style w:type="paragraph" w:customStyle="1" w:styleId="02CD4C40188E403EBE4E6AE3F89B4EF0">
    <w:name w:val="02CD4C40188E403EBE4E6AE3F89B4EF0"/>
  </w:style>
  <w:style w:type="paragraph" w:customStyle="1" w:styleId="7139D89BC1624BFCBC890454507BA65E">
    <w:name w:val="7139D89BC1624BFCBC890454507BA65E"/>
  </w:style>
  <w:style w:type="paragraph" w:customStyle="1" w:styleId="AE11B11EE63148E380805B590E1E9C29">
    <w:name w:val="AE11B11EE63148E380805B590E1E9C29"/>
  </w:style>
  <w:style w:type="paragraph" w:customStyle="1" w:styleId="8B4D0A3DD6874B6D905105636878527A">
    <w:name w:val="8B4D0A3DD6874B6D905105636878527A"/>
  </w:style>
  <w:style w:type="paragraph" w:customStyle="1" w:styleId="A305FA70F1CD4CCCB066B96FDC89B3D9">
    <w:name w:val="A305FA70F1CD4CCCB066B96FDC89B3D9"/>
  </w:style>
  <w:style w:type="paragraph" w:customStyle="1" w:styleId="9C7B5C12D2FA4F2BA1FC468F17817134">
    <w:name w:val="9C7B5C12D2FA4F2BA1FC468F17817134"/>
  </w:style>
  <w:style w:type="paragraph" w:customStyle="1" w:styleId="8428E4142BDE47D3ADA2B94C709BEC2C">
    <w:name w:val="8428E4142BDE47D3ADA2B94C709BEC2C"/>
  </w:style>
  <w:style w:type="paragraph" w:customStyle="1" w:styleId="1DA9BED61FF448C59F1B2BC17BC2C5A4">
    <w:name w:val="1DA9BED61FF448C59F1B2BC17BC2C5A4"/>
  </w:style>
  <w:style w:type="paragraph" w:customStyle="1" w:styleId="69B4CCB587EA4C889DED9532342D905C">
    <w:name w:val="69B4CCB587EA4C889DED9532342D905C"/>
  </w:style>
  <w:style w:type="paragraph" w:customStyle="1" w:styleId="02B5485F51B94A90B4113331C0AE2912">
    <w:name w:val="02B5485F51B94A90B4113331C0AE2912"/>
  </w:style>
  <w:style w:type="paragraph" w:customStyle="1" w:styleId="4C8259D1FC3449A6AD4A4F296483485B">
    <w:name w:val="4C8259D1FC3449A6AD4A4F296483485B"/>
  </w:style>
  <w:style w:type="paragraph" w:customStyle="1" w:styleId="C8AB49CB4BE342C58A63B09EEC53CA55">
    <w:name w:val="C8AB49CB4BE342C58A63B09EEC53CA55"/>
  </w:style>
  <w:style w:type="paragraph" w:customStyle="1" w:styleId="4F36FB27DE5A43BE964567C0D54B162C">
    <w:name w:val="4F36FB27DE5A43BE964567C0D54B162C"/>
  </w:style>
  <w:style w:type="paragraph" w:customStyle="1" w:styleId="871EAA41E01B4E8CB5E78D3ADBDABA1A">
    <w:name w:val="871EAA41E01B4E8CB5E78D3ADBDABA1A"/>
  </w:style>
  <w:style w:type="paragraph" w:customStyle="1" w:styleId="8BE4ECC624EF4D968FD69AE95448FA40">
    <w:name w:val="8BE4ECC624EF4D968FD69AE95448FA40"/>
  </w:style>
  <w:style w:type="paragraph" w:customStyle="1" w:styleId="965B5D53F8454A68AA43E0DAA754827B">
    <w:name w:val="965B5D53F8454A68AA43E0DAA754827B"/>
  </w:style>
  <w:style w:type="paragraph" w:customStyle="1" w:styleId="873A9C2635AC4E1599A1E551C89D8BD6">
    <w:name w:val="873A9C2635AC4E1599A1E551C89D8BD6"/>
  </w:style>
  <w:style w:type="paragraph" w:customStyle="1" w:styleId="A61C14F6D5BF4A80A9EE4E38F65C0F50">
    <w:name w:val="A61C14F6D5BF4A80A9EE4E38F65C0F50"/>
  </w:style>
  <w:style w:type="paragraph" w:customStyle="1" w:styleId="3B252BE18C8F469ABD968FDBBD40CAE1">
    <w:name w:val="3B252BE18C8F469ABD968FDBBD40CAE1"/>
  </w:style>
  <w:style w:type="paragraph" w:customStyle="1" w:styleId="74AF6B747F8E4FAC991F3A7E42D7799F">
    <w:name w:val="74AF6B747F8E4FAC991F3A7E42D7799F"/>
  </w:style>
  <w:style w:type="paragraph" w:customStyle="1" w:styleId="7888CD8882BC44E99418531FCBE416D3">
    <w:name w:val="7888CD8882BC44E99418531FCBE416D3"/>
  </w:style>
  <w:style w:type="paragraph" w:customStyle="1" w:styleId="B37C6F68BF8B4CBB9D91A85DA6E3E459">
    <w:name w:val="B37C6F68BF8B4CBB9D91A85DA6E3E459"/>
  </w:style>
  <w:style w:type="paragraph" w:customStyle="1" w:styleId="F197B41E289F4084920F5F8BF011081D">
    <w:name w:val="F197B41E289F4084920F5F8BF011081D"/>
  </w:style>
  <w:style w:type="paragraph" w:customStyle="1" w:styleId="3BD03DA5566C40909ED08F5F79907687">
    <w:name w:val="3BD03DA5566C40909ED08F5F79907687"/>
  </w:style>
  <w:style w:type="paragraph" w:customStyle="1" w:styleId="CAFBC3A97D124E528F254CC343888663">
    <w:name w:val="CAFBC3A97D124E528F254CC343888663"/>
  </w:style>
  <w:style w:type="paragraph" w:customStyle="1" w:styleId="77DAA754DC5B43D3B602164EF6AE166E">
    <w:name w:val="77DAA754DC5B43D3B602164EF6AE166E"/>
  </w:style>
  <w:style w:type="paragraph" w:customStyle="1" w:styleId="CF6BEC1A2A984202B45AE2B412DDCDEE">
    <w:name w:val="CF6BEC1A2A984202B45AE2B412DDCDEE"/>
  </w:style>
  <w:style w:type="paragraph" w:customStyle="1" w:styleId="8B7A27E4C1B94E058137A9E566D71CE5">
    <w:name w:val="8B7A27E4C1B94E058137A9E566D71CE5"/>
  </w:style>
  <w:style w:type="paragraph" w:customStyle="1" w:styleId="F8F6A5CA87174C139D7F8203FC6574C4">
    <w:name w:val="F8F6A5CA87174C139D7F8203FC6574C4"/>
  </w:style>
  <w:style w:type="paragraph" w:customStyle="1" w:styleId="5BAAA2CDFBB74E338B7EB9A3F5946CCC">
    <w:name w:val="5BAAA2CDFBB74E338B7EB9A3F5946CCC"/>
  </w:style>
  <w:style w:type="character" w:styleId="a3">
    <w:name w:val="Placeholder Text"/>
    <w:basedOn w:val="a0"/>
    <w:uiPriority w:val="99"/>
    <w:semiHidden/>
    <w:rPr>
      <w:rFonts w:ascii="Calibri" w:hAnsi="Calibri" w:cs="Calibri"/>
      <w:color w:val="808080"/>
    </w:rPr>
  </w:style>
  <w:style w:type="paragraph" w:customStyle="1" w:styleId="7208810AC2974BAAAC587B7F31DE7B03">
    <w:name w:val="7208810AC2974BAAAC587B7F31DE7B03"/>
  </w:style>
  <w:style w:type="paragraph" w:customStyle="1" w:styleId="BBF9D0CFBF1C4476A6F9D4A54AB390D1">
    <w:name w:val="BBF9D0CFBF1C4476A6F9D4A54AB390D1"/>
    <w:rsid w:val="00747E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F0D9D1C-7C59-4CE0-B96C-3AE022929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2022-06-27T14:14:00Z</dcterms:created>
  <dcterms:modified xsi:type="dcterms:W3CDTF">2022-08-02T15:09:00Z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